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1BD" w:rsidRPr="00C012C3" w:rsidRDefault="009851BD" w:rsidP="00AA5D2F">
      <w:pPr>
        <w:shd w:val="clear" w:color="auto" w:fill="FFFFFF"/>
        <w:spacing w:after="150" w:line="240" w:lineRule="auto"/>
        <w:jc w:val="center"/>
        <w:outlineLvl w:val="0"/>
        <w:rPr>
          <w:rFonts w:ascii="Arial" w:hAnsi="Arial" w:cs="Arial"/>
          <w:color w:val="333333"/>
          <w:spacing w:val="15"/>
          <w:kern w:val="36"/>
          <w:sz w:val="48"/>
          <w:szCs w:val="48"/>
          <w:lang w:eastAsia="ru-RU"/>
        </w:rPr>
      </w:pPr>
      <w:r w:rsidRPr="00C012C3">
        <w:rPr>
          <w:rFonts w:ascii="Arial" w:hAnsi="Arial" w:cs="Arial"/>
          <w:color w:val="333333"/>
          <w:spacing w:val="15"/>
          <w:kern w:val="36"/>
          <w:sz w:val="48"/>
          <w:szCs w:val="48"/>
          <w:lang w:eastAsia="ru-RU"/>
        </w:rPr>
        <w:t>Заключение ГУ "</w:t>
      </w:r>
      <w:r>
        <w:rPr>
          <w:rFonts w:ascii="Arial" w:hAnsi="Arial" w:cs="Arial"/>
          <w:color w:val="333333"/>
          <w:spacing w:val="15"/>
          <w:kern w:val="36"/>
          <w:sz w:val="48"/>
          <w:szCs w:val="48"/>
          <w:lang w:eastAsia="ru-RU"/>
        </w:rPr>
        <w:t>Алгинская ОШ</w:t>
      </w:r>
      <w:r w:rsidRPr="00C012C3">
        <w:rPr>
          <w:rFonts w:ascii="Arial" w:hAnsi="Arial" w:cs="Arial"/>
          <w:color w:val="333333"/>
          <w:spacing w:val="15"/>
          <w:kern w:val="36"/>
          <w:sz w:val="48"/>
          <w:szCs w:val="48"/>
          <w:lang w:eastAsia="ru-RU"/>
        </w:rPr>
        <w:t>"</w:t>
      </w:r>
    </w:p>
    <w:p w:rsidR="009851BD" w:rsidRPr="00C012C3" w:rsidRDefault="009851BD" w:rsidP="00AA5D2F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Заключение</w:t>
      </w:r>
    </w:p>
    <w:p w:rsidR="009851BD" w:rsidRPr="00C012C3" w:rsidRDefault="009851BD" w:rsidP="00AA5D2F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об итогах проведения публичного обсуждения отчета о деятельности в сфере оказания государственных услуг </w:t>
      </w:r>
      <w:r w:rsidRPr="00C012C3">
        <w:rPr>
          <w:rFonts w:ascii="Arial" w:hAnsi="Arial" w:cs="Arial"/>
          <w:color w:val="333333"/>
          <w:sz w:val="26"/>
          <w:szCs w:val="26"/>
          <w:lang w:eastAsia="ru-RU"/>
        </w:rPr>
        <w:t> </w:t>
      </w: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ГУ «</w:t>
      </w:r>
      <w:r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Алгинская ОШ</w:t>
      </w: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» района</w:t>
      </w:r>
      <w:r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 xml:space="preserve"> Биржан сал</w:t>
      </w:r>
    </w:p>
    <w:p w:rsidR="009851BD" w:rsidRPr="00C012C3" w:rsidRDefault="009851BD" w:rsidP="00AA5D2F">
      <w:pPr>
        <w:shd w:val="clear" w:color="auto" w:fill="FFFFFF"/>
        <w:spacing w:after="150" w:line="240" w:lineRule="auto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color w:val="333333"/>
          <w:sz w:val="26"/>
          <w:szCs w:val="26"/>
          <w:lang w:eastAsia="ru-RU"/>
        </w:rPr>
        <w:t> </w:t>
      </w:r>
    </w:p>
    <w:p w:rsidR="009851BD" w:rsidRPr="00C012C3" w:rsidRDefault="009851BD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>Дата проведения публичного обсуждения: с 2</w:t>
      </w:r>
      <w:r>
        <w:rPr>
          <w:rFonts w:ascii="Helvetica" w:hAnsi="Helvetica" w:cs="Helvetica"/>
          <w:color w:val="333333"/>
          <w:sz w:val="24"/>
          <w:szCs w:val="24"/>
          <w:lang w:val="kk-KZ" w:eastAsia="ru-RU"/>
        </w:rPr>
        <w:t>6</w:t>
      </w: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 xml:space="preserve"> февраля по 24 марта 2017 года.</w:t>
      </w:r>
    </w:p>
    <w:p w:rsidR="009851BD" w:rsidRPr="00C012C3" w:rsidRDefault="009851BD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 xml:space="preserve">Способ проведения публичного обсуждения: размещение на сайте </w:t>
      </w:r>
      <w:r>
        <w:rPr>
          <w:rFonts w:ascii="Helvetica" w:hAnsi="Helvetica" w:cs="Helvetica"/>
          <w:color w:val="333333"/>
          <w:sz w:val="24"/>
          <w:szCs w:val="24"/>
          <w:lang w:val="kk-KZ" w:eastAsia="ru-RU"/>
        </w:rPr>
        <w:t xml:space="preserve">отдел образования </w:t>
      </w: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>района</w:t>
      </w:r>
      <w:r>
        <w:rPr>
          <w:rFonts w:ascii="Helvetica" w:hAnsi="Helvetica" w:cs="Helvetica"/>
          <w:color w:val="333333"/>
          <w:sz w:val="24"/>
          <w:szCs w:val="24"/>
          <w:lang w:val="kk-KZ" w:eastAsia="ru-RU"/>
        </w:rPr>
        <w:t xml:space="preserve"> Биржан сал</w:t>
      </w: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 xml:space="preserve"> отчета о деятельности оказания государственных услуг и в районной газете «Еңбекшілдер Жаршысы Вести Енбекшильдерья».</w:t>
      </w:r>
    </w:p>
    <w:p w:rsidR="009851BD" w:rsidRPr="00C012C3" w:rsidRDefault="009851BD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>Перечень предложений и замечаний участников публичного обсуждения: Предложений и замечаний не поступало.</w:t>
      </w:r>
    </w:p>
    <w:tbl>
      <w:tblPr>
        <w:tblW w:w="9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465"/>
        <w:gridCol w:w="2325"/>
        <w:gridCol w:w="1650"/>
        <w:gridCol w:w="1650"/>
        <w:gridCol w:w="1665"/>
        <w:gridCol w:w="1695"/>
      </w:tblGrid>
      <w:tr w:rsidR="009851BD" w:rsidRPr="007B5309" w:rsidTr="00FC4A2A">
        <w:tc>
          <w:tcPr>
            <w:tcW w:w="46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ФИО физического лица, наименование организации, внесшей предложение и замечания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Краткое содержание предложения и замечания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Сведения о принятии или непринятии предложения и замечании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Обоснование по принятию или непринятию предложения и замечания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AA5D2F">
            <w:pPr>
              <w:spacing w:after="150" w:line="240" w:lineRule="auto"/>
              <w:jc w:val="center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примечание</w:t>
            </w:r>
          </w:p>
        </w:tc>
      </w:tr>
      <w:tr w:rsidR="009851BD" w:rsidRPr="007B5309" w:rsidTr="00FC4A2A">
        <w:tc>
          <w:tcPr>
            <w:tcW w:w="46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 w:rsidR="009851BD" w:rsidRPr="00C012C3" w:rsidRDefault="009851BD" w:rsidP="00AA5D2F">
      <w:pPr>
        <w:shd w:val="clear" w:color="auto" w:fill="FFFFFF"/>
        <w:spacing w:after="150" w:line="240" w:lineRule="auto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color w:val="333333"/>
          <w:sz w:val="26"/>
          <w:szCs w:val="26"/>
          <w:lang w:eastAsia="ru-RU"/>
        </w:rPr>
        <w:t> </w:t>
      </w:r>
    </w:p>
    <w:p w:rsidR="009851BD" w:rsidRPr="00C012C3" w:rsidRDefault="009851BD" w:rsidP="00AA5D2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>Дополнительные сведения: дополнительных сведений нет.</w:t>
      </w:r>
    </w:p>
    <w:p w:rsidR="009851BD" w:rsidRPr="00C012C3" w:rsidRDefault="009851BD" w:rsidP="00AA5D2F">
      <w:pPr>
        <w:shd w:val="clear" w:color="auto" w:fill="FFFFFF"/>
        <w:spacing w:after="150" w:line="240" w:lineRule="auto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color w:val="333333"/>
          <w:sz w:val="26"/>
          <w:szCs w:val="26"/>
          <w:lang w:eastAsia="ru-RU"/>
        </w:rPr>
        <w:t> </w:t>
      </w:r>
    </w:p>
    <w:p w:rsidR="009851BD" w:rsidRPr="00C012C3" w:rsidRDefault="009851BD" w:rsidP="00AA5D2F">
      <w:pPr>
        <w:shd w:val="clear" w:color="auto" w:fill="FFFFFF"/>
        <w:spacing w:after="150" w:line="240" w:lineRule="auto"/>
        <w:rPr>
          <w:rFonts w:ascii="Arial" w:hAnsi="Arial" w:cs="Arial"/>
          <w:color w:val="333333"/>
          <w:sz w:val="26"/>
          <w:szCs w:val="26"/>
          <w:lang w:eastAsia="ru-RU"/>
        </w:rPr>
      </w:pPr>
      <w:r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 xml:space="preserve">Директор школы </w:t>
      </w: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 xml:space="preserve"> ГУ </w:t>
      </w:r>
      <w:r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«Алгинская ОШ» :    К</w:t>
      </w:r>
      <w:r>
        <w:rPr>
          <w:rFonts w:ascii="Arial" w:hAnsi="Arial" w:cs="Arial"/>
          <w:b/>
          <w:bCs/>
          <w:color w:val="333333"/>
          <w:sz w:val="26"/>
          <w:szCs w:val="26"/>
          <w:lang w:val="kk-KZ" w:eastAsia="ru-RU"/>
        </w:rPr>
        <w:t>.Кауданова</w:t>
      </w: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                 </w:t>
      </w:r>
      <w:r w:rsidRPr="00C012C3">
        <w:rPr>
          <w:rFonts w:ascii="Arial" w:hAnsi="Arial" w:cs="Arial"/>
          <w:color w:val="333333"/>
          <w:sz w:val="26"/>
          <w:szCs w:val="26"/>
          <w:lang w:eastAsia="ru-RU"/>
        </w:rPr>
        <w:t>           </w:t>
      </w:r>
    </w:p>
    <w:p w:rsidR="009851BD" w:rsidRDefault="009851BD" w:rsidP="00AA5D2F"/>
    <w:p w:rsidR="009851BD" w:rsidRDefault="009851BD" w:rsidP="00AA5D2F"/>
    <w:p w:rsidR="009851BD" w:rsidRDefault="009851BD" w:rsidP="00AA5D2F"/>
    <w:p w:rsidR="009851BD" w:rsidRDefault="009851BD" w:rsidP="00AA5D2F"/>
    <w:p w:rsidR="009851BD" w:rsidRDefault="009851BD" w:rsidP="00AA5D2F"/>
    <w:p w:rsidR="009851BD" w:rsidRDefault="009851BD" w:rsidP="00AA5D2F"/>
    <w:p w:rsidR="009851BD" w:rsidRDefault="009851BD" w:rsidP="00AA5D2F"/>
    <w:p w:rsidR="009851BD" w:rsidRDefault="009851BD" w:rsidP="00AA5D2F"/>
    <w:p w:rsidR="009851BD" w:rsidRDefault="009851BD" w:rsidP="00AA5D2F"/>
    <w:p w:rsidR="009851BD" w:rsidRPr="00C012C3" w:rsidRDefault="009851BD" w:rsidP="00AA5D2F">
      <w:pPr>
        <w:shd w:val="clear" w:color="auto" w:fill="FFFFFF"/>
        <w:spacing w:after="150" w:line="240" w:lineRule="auto"/>
        <w:jc w:val="center"/>
        <w:outlineLvl w:val="0"/>
        <w:rPr>
          <w:rFonts w:ascii="Arial" w:hAnsi="Arial" w:cs="Arial"/>
          <w:color w:val="333333"/>
          <w:spacing w:val="15"/>
          <w:kern w:val="36"/>
          <w:sz w:val="48"/>
          <w:szCs w:val="48"/>
          <w:lang w:eastAsia="ru-RU"/>
        </w:rPr>
      </w:pPr>
      <w:r w:rsidRPr="00C012C3">
        <w:rPr>
          <w:rFonts w:ascii="Arial" w:hAnsi="Arial" w:cs="Arial"/>
          <w:color w:val="333333"/>
          <w:spacing w:val="15"/>
          <w:kern w:val="36"/>
          <w:sz w:val="48"/>
          <w:szCs w:val="48"/>
          <w:lang w:eastAsia="ru-RU"/>
        </w:rPr>
        <w:t>"</w:t>
      </w:r>
      <w:r>
        <w:rPr>
          <w:rFonts w:ascii="Arial" w:hAnsi="Arial" w:cs="Arial"/>
          <w:color w:val="333333"/>
          <w:spacing w:val="15"/>
          <w:kern w:val="36"/>
          <w:sz w:val="48"/>
          <w:szCs w:val="48"/>
          <w:lang w:val="kk-KZ" w:eastAsia="ru-RU"/>
        </w:rPr>
        <w:t>Алға негізгі мектебі</w:t>
      </w:r>
      <w:r w:rsidRPr="00C012C3">
        <w:rPr>
          <w:rFonts w:ascii="Arial" w:hAnsi="Arial" w:cs="Arial"/>
          <w:color w:val="333333"/>
          <w:spacing w:val="15"/>
          <w:kern w:val="36"/>
          <w:sz w:val="48"/>
          <w:szCs w:val="48"/>
          <w:lang w:eastAsia="ru-RU"/>
        </w:rPr>
        <w:t>" ММ қорытындысы</w:t>
      </w:r>
    </w:p>
    <w:p w:rsidR="009851BD" w:rsidRPr="00C012C3" w:rsidRDefault="009851BD" w:rsidP="00AA5D2F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Қорытынды</w:t>
      </w:r>
    </w:p>
    <w:p w:rsidR="009851BD" w:rsidRPr="00C012C3" w:rsidRDefault="009851BD" w:rsidP="00AA5D2F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Мемлекеттік қызмет көрсету саласындағы қызмет туралы есеп беруді</w:t>
      </w:r>
    </w:p>
    <w:p w:rsidR="009851BD" w:rsidRPr="00C012C3" w:rsidRDefault="009851BD" w:rsidP="00AA5D2F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жария талқылаудың өткізілу</w:t>
      </w:r>
      <w:r w:rsidRPr="00C012C3">
        <w:rPr>
          <w:rFonts w:ascii="Arial" w:hAnsi="Arial" w:cs="Arial"/>
          <w:color w:val="333333"/>
          <w:sz w:val="26"/>
          <w:szCs w:val="26"/>
          <w:lang w:eastAsia="ru-RU"/>
        </w:rPr>
        <w:t> </w:t>
      </w: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нәтижелері туралы қорытынды</w:t>
      </w:r>
    </w:p>
    <w:p w:rsidR="009851BD" w:rsidRPr="00C012C3" w:rsidRDefault="009851BD" w:rsidP="00AA5D2F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333333"/>
          <w:sz w:val="26"/>
          <w:szCs w:val="26"/>
          <w:lang w:eastAsia="ru-RU"/>
        </w:rPr>
      </w:pPr>
      <w:r>
        <w:rPr>
          <w:rFonts w:ascii="Arial" w:hAnsi="Arial" w:cs="Arial"/>
          <w:b/>
          <w:bCs/>
          <w:color w:val="333333"/>
          <w:sz w:val="26"/>
          <w:szCs w:val="26"/>
          <w:lang w:val="kk-KZ" w:eastAsia="ru-RU"/>
        </w:rPr>
        <w:t>Біржан сал</w:t>
      </w: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 xml:space="preserve"> ауданының «</w:t>
      </w:r>
      <w:r>
        <w:rPr>
          <w:rFonts w:ascii="Arial" w:hAnsi="Arial" w:cs="Arial"/>
          <w:b/>
          <w:bCs/>
          <w:color w:val="333333"/>
          <w:sz w:val="26"/>
          <w:szCs w:val="26"/>
          <w:lang w:val="kk-KZ" w:eastAsia="ru-RU"/>
        </w:rPr>
        <w:t>Алға негізгі мектебі</w:t>
      </w: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» ММ</w:t>
      </w:r>
    </w:p>
    <w:p w:rsidR="009851BD" w:rsidRPr="00C012C3" w:rsidRDefault="009851BD" w:rsidP="00AA5D2F">
      <w:pPr>
        <w:shd w:val="clear" w:color="auto" w:fill="FFFFFF"/>
        <w:spacing w:after="150" w:line="240" w:lineRule="auto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color w:val="333333"/>
          <w:sz w:val="26"/>
          <w:szCs w:val="26"/>
          <w:lang w:eastAsia="ru-RU"/>
        </w:rPr>
        <w:t> </w:t>
      </w:r>
    </w:p>
    <w:p w:rsidR="009851BD" w:rsidRPr="00C012C3" w:rsidRDefault="009851BD" w:rsidP="00AA5D2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>Жария талқылаудың өткізілу күні: 201</w:t>
      </w:r>
      <w:r>
        <w:rPr>
          <w:rFonts w:ascii="Helvetica" w:hAnsi="Helvetica" w:cs="Helvetica"/>
          <w:color w:val="333333"/>
          <w:sz w:val="24"/>
          <w:szCs w:val="24"/>
          <w:lang w:val="kk-KZ" w:eastAsia="ru-RU"/>
        </w:rPr>
        <w:t>7</w:t>
      </w: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 xml:space="preserve"> жылдың 2</w:t>
      </w:r>
      <w:r>
        <w:rPr>
          <w:rFonts w:ascii="Helvetica" w:hAnsi="Helvetica" w:cs="Helvetica"/>
          <w:color w:val="333333"/>
          <w:sz w:val="24"/>
          <w:szCs w:val="24"/>
          <w:lang w:val="kk-KZ" w:eastAsia="ru-RU"/>
        </w:rPr>
        <w:t>6</w:t>
      </w:r>
      <w:bookmarkStart w:id="0" w:name="_GoBack"/>
      <w:bookmarkEnd w:id="0"/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 xml:space="preserve"> ақпанынан 24 наурызы аралығында.</w:t>
      </w:r>
    </w:p>
    <w:p w:rsidR="009851BD" w:rsidRPr="00C012C3" w:rsidRDefault="009851BD" w:rsidP="00E852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 xml:space="preserve">Жария талқылауды өткізу тәсілі: мемлекеттік қызмет көрсету туралы есеп беру </w:t>
      </w:r>
      <w:r>
        <w:rPr>
          <w:rFonts w:ascii="Helvetica" w:hAnsi="Helvetica" w:cs="Helvetica"/>
          <w:color w:val="333333"/>
          <w:sz w:val="24"/>
          <w:szCs w:val="24"/>
          <w:lang w:val="kk-KZ" w:eastAsia="ru-RU"/>
        </w:rPr>
        <w:t>Біржан сал</w:t>
      </w: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 xml:space="preserve"> ауданы </w:t>
      </w:r>
      <w:r>
        <w:rPr>
          <w:rFonts w:ascii="Helvetica" w:hAnsi="Helvetica" w:cs="Helvetica"/>
          <w:color w:val="333333"/>
          <w:sz w:val="24"/>
          <w:szCs w:val="24"/>
          <w:lang w:val="kk-KZ" w:eastAsia="ru-RU"/>
        </w:rPr>
        <w:t>білім бөлім</w:t>
      </w: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>нің сайтында және аудандық «Еңбекшілдер Жаршысы Вести Енбекшильдерья» газетінде  орналастырылды.</w:t>
      </w:r>
    </w:p>
    <w:p w:rsidR="009851BD" w:rsidRPr="00C012C3" w:rsidRDefault="009851BD" w:rsidP="00E852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>Жария талқылауға қатысушылар ұсыныстары мен ескертулерінің тізбесі: ескертулер мен ұсыныстар келіп түскен жоқ.</w:t>
      </w:r>
    </w:p>
    <w:tbl>
      <w:tblPr>
        <w:tblW w:w="9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444"/>
        <w:gridCol w:w="2207"/>
        <w:gridCol w:w="1813"/>
        <w:gridCol w:w="1665"/>
        <w:gridCol w:w="1665"/>
        <w:gridCol w:w="1656"/>
      </w:tblGrid>
      <w:tr w:rsidR="009851BD" w:rsidRPr="007B5309" w:rsidTr="00FC4A2A">
        <w:tc>
          <w:tcPr>
            <w:tcW w:w="46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ұсыныс пен ескертулер енгізген жеке тұлағаның аты-жөні, ұйымның атауы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ескертулер мен ұсыныстардың қысқаша мазмұны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ұсыныс пен ескертулерду қабылдап алу немесе қабылдап алмау туралы мәліметтер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ұсыныс пен ескертулерду қабылдап алу немесе қабылдап алмау жөнінде негіздеме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AA5D2F">
            <w:pPr>
              <w:spacing w:after="150" w:line="240" w:lineRule="auto"/>
              <w:jc w:val="center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ескертулер</w:t>
            </w:r>
          </w:p>
        </w:tc>
      </w:tr>
      <w:tr w:rsidR="009851BD" w:rsidRPr="007B5309" w:rsidTr="00FC4A2A">
        <w:tc>
          <w:tcPr>
            <w:tcW w:w="46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9851BD" w:rsidRPr="00C012C3" w:rsidRDefault="009851BD" w:rsidP="00FC4A2A">
            <w:pPr>
              <w:spacing w:after="150" w:line="240" w:lineRule="auto"/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 w:rsidR="009851BD" w:rsidRPr="00C012C3" w:rsidRDefault="009851BD" w:rsidP="00AA5D2F">
      <w:pPr>
        <w:shd w:val="clear" w:color="auto" w:fill="FFFFFF"/>
        <w:spacing w:after="150" w:line="240" w:lineRule="auto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color w:val="333333"/>
          <w:sz w:val="26"/>
          <w:szCs w:val="26"/>
          <w:lang w:eastAsia="ru-RU"/>
        </w:rPr>
        <w:t> </w:t>
      </w:r>
    </w:p>
    <w:p w:rsidR="009851BD" w:rsidRPr="00C012C3" w:rsidRDefault="009851BD" w:rsidP="00AA5D2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hAnsi="Helvetica" w:cs="Helvetica"/>
          <w:color w:val="333333"/>
          <w:sz w:val="24"/>
          <w:szCs w:val="24"/>
          <w:lang w:eastAsia="ru-RU"/>
        </w:rPr>
        <w:t>Қосымша мәліметтер: қосымша мәліметтер жоқ.</w:t>
      </w:r>
    </w:p>
    <w:p w:rsidR="009851BD" w:rsidRPr="00C012C3" w:rsidRDefault="009851BD" w:rsidP="00AA5D2F">
      <w:pPr>
        <w:shd w:val="clear" w:color="auto" w:fill="FFFFFF"/>
        <w:spacing w:after="150" w:line="240" w:lineRule="auto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color w:val="333333"/>
          <w:sz w:val="26"/>
          <w:szCs w:val="26"/>
          <w:lang w:eastAsia="ru-RU"/>
        </w:rPr>
        <w:t> </w:t>
      </w:r>
    </w:p>
    <w:p w:rsidR="009851BD" w:rsidRPr="00C012C3" w:rsidRDefault="009851BD" w:rsidP="00AA5D2F">
      <w:pPr>
        <w:shd w:val="clear" w:color="auto" w:fill="FFFFFF"/>
        <w:spacing w:after="150" w:line="240" w:lineRule="auto"/>
        <w:rPr>
          <w:rFonts w:ascii="Arial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«</w:t>
      </w:r>
      <w:r>
        <w:rPr>
          <w:rFonts w:ascii="Arial" w:hAnsi="Arial" w:cs="Arial"/>
          <w:b/>
          <w:bCs/>
          <w:color w:val="333333"/>
          <w:sz w:val="26"/>
          <w:szCs w:val="26"/>
          <w:lang w:val="kk-KZ" w:eastAsia="ru-RU"/>
        </w:rPr>
        <w:t>Алға негізгі мектебі</w:t>
      </w:r>
      <w:r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 xml:space="preserve">»  ММ </w:t>
      </w:r>
      <w:r>
        <w:rPr>
          <w:rFonts w:ascii="Arial" w:hAnsi="Arial" w:cs="Arial"/>
          <w:b/>
          <w:bCs/>
          <w:color w:val="333333"/>
          <w:sz w:val="26"/>
          <w:szCs w:val="26"/>
          <w:lang w:val="kk-KZ" w:eastAsia="ru-RU"/>
        </w:rPr>
        <w:t xml:space="preserve"> мектеп директоры:   К.Кауданова</w:t>
      </w:r>
      <w:r w:rsidRPr="00C012C3"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 xml:space="preserve">                                          </w:t>
      </w:r>
    </w:p>
    <w:p w:rsidR="009851BD" w:rsidRDefault="009851BD" w:rsidP="00AA5D2F"/>
    <w:p w:rsidR="009851BD" w:rsidRDefault="009851BD"/>
    <w:sectPr w:rsidR="009851BD" w:rsidSect="00597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7638"/>
    <w:multiLevelType w:val="multilevel"/>
    <w:tmpl w:val="4822B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071762E"/>
    <w:multiLevelType w:val="multilevel"/>
    <w:tmpl w:val="2FCA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2FE5990"/>
    <w:multiLevelType w:val="multilevel"/>
    <w:tmpl w:val="5A84D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29A094A"/>
    <w:multiLevelType w:val="multilevel"/>
    <w:tmpl w:val="2D183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7D90"/>
    <w:rsid w:val="00567D90"/>
    <w:rsid w:val="005713B0"/>
    <w:rsid w:val="00597EBB"/>
    <w:rsid w:val="007B5309"/>
    <w:rsid w:val="009851BD"/>
    <w:rsid w:val="00A22E08"/>
    <w:rsid w:val="00AA5D2F"/>
    <w:rsid w:val="00AF1919"/>
    <w:rsid w:val="00C012C3"/>
    <w:rsid w:val="00CB68B1"/>
    <w:rsid w:val="00DE643D"/>
    <w:rsid w:val="00E852AE"/>
    <w:rsid w:val="00FC4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D2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</TotalTime>
  <Pages>2</Pages>
  <Words>306</Words>
  <Characters>1747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2018-03-13T03:19:00Z</dcterms:created>
  <dcterms:modified xsi:type="dcterms:W3CDTF">2018-03-13T10:08:00Z</dcterms:modified>
</cp:coreProperties>
</file>